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45F52" w:rsidRPr="00DD5BF5" w:rsidTr="0001773B">
        <w:tc>
          <w:tcPr>
            <w:tcW w:w="9923" w:type="dxa"/>
          </w:tcPr>
          <w:p w:rsidR="00945F52" w:rsidRPr="00DD5BF5" w:rsidRDefault="00A562FD" w:rsidP="00945F52">
            <w:pPr>
              <w:ind w:left="4536" w:firstLine="0"/>
              <w:outlineLvl w:val="0"/>
              <w:rPr>
                <w:sz w:val="20"/>
              </w:rPr>
            </w:pPr>
            <w:r w:rsidRPr="001E4B5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945F52" w:rsidRPr="00DD5BF5" w:rsidRDefault="00945F52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45F52" w:rsidRPr="00DD5BF5" w:rsidRDefault="00945F52" w:rsidP="00945F52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45F52" w:rsidRPr="00DD5BF5" w:rsidRDefault="00945F52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45F52" w:rsidRPr="00DD5BF5" w:rsidRDefault="00945F52" w:rsidP="00945F52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45F52" w:rsidRPr="00DD5BF5" w:rsidRDefault="00945F52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45F52" w:rsidRPr="007861AD" w:rsidRDefault="00945F52" w:rsidP="00945F52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A7FDA">
              <w:rPr>
                <w:szCs w:val="28"/>
                <w:u w:val="single"/>
              </w:rPr>
              <w:t>12.10.2016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A7FDA">
              <w:rPr>
                <w:szCs w:val="28"/>
                <w:u w:val="single"/>
              </w:rPr>
              <w:t>4604</w:t>
            </w:r>
            <w:r w:rsidRPr="007861AD">
              <w:rPr>
                <w:szCs w:val="28"/>
                <w:u w:val="single"/>
              </w:rPr>
              <w:tab/>
            </w:r>
          </w:p>
          <w:p w:rsidR="00945F52" w:rsidRPr="00DD5BF5" w:rsidRDefault="00945F52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092A0A" w:rsidRPr="00452EF0" w:rsidTr="00EE1860">
        <w:trPr>
          <w:trHeight w:val="583"/>
        </w:trPr>
        <w:tc>
          <w:tcPr>
            <w:tcW w:w="8789" w:type="dxa"/>
          </w:tcPr>
          <w:p w:rsidR="00092A0A" w:rsidRPr="00452EF0" w:rsidRDefault="004A5018" w:rsidP="00403F8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EE1860" w:rsidRPr="00366695">
              <w:rPr>
                <w:bCs/>
                <w:iCs/>
                <w:szCs w:val="28"/>
              </w:rPr>
              <w:t>квартала</w:t>
            </w:r>
            <w:r w:rsidR="00EE1860">
              <w:rPr>
                <w:bCs/>
                <w:iCs/>
                <w:szCs w:val="28"/>
              </w:rPr>
              <w:t> 140.01.01.06</w:t>
            </w:r>
            <w:r w:rsidR="00EE1860" w:rsidRPr="00366695">
              <w:rPr>
                <w:bCs/>
                <w:iCs/>
                <w:szCs w:val="28"/>
              </w:rPr>
              <w:t xml:space="preserve"> в границах </w:t>
            </w:r>
            <w:r w:rsidR="00EE1860" w:rsidRPr="00C16DD9">
              <w:rPr>
                <w:bCs/>
                <w:iCs/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A5442E">
        <w:rPr>
          <w:szCs w:val="28"/>
        </w:rPr>
        <w:t>01.12.2015</w:t>
      </w:r>
      <w:r w:rsidR="00A5442E" w:rsidRPr="00366695">
        <w:rPr>
          <w:szCs w:val="28"/>
        </w:rPr>
        <w:t xml:space="preserve"> № </w:t>
      </w:r>
      <w:r w:rsidR="00A5442E">
        <w:rPr>
          <w:szCs w:val="28"/>
        </w:rPr>
        <w:t>6870</w:t>
      </w:r>
      <w:r w:rsidR="00A5442E" w:rsidRPr="00366695">
        <w:rPr>
          <w:szCs w:val="28"/>
        </w:rPr>
        <w:t xml:space="preserve"> «Об утверждении </w:t>
      </w:r>
      <w:r w:rsidR="00A5442E" w:rsidRPr="00C16DD9">
        <w:rPr>
          <w:szCs w:val="28"/>
        </w:rPr>
        <w:t>проекта планировки территории, ограниче</w:t>
      </w:r>
      <w:r w:rsidR="00A5442E" w:rsidRPr="00C16DD9">
        <w:rPr>
          <w:szCs w:val="28"/>
        </w:rPr>
        <w:t>н</w:t>
      </w:r>
      <w:r w:rsidR="00A5442E" w:rsidRPr="00C16DD9">
        <w:rPr>
          <w:szCs w:val="28"/>
        </w:rPr>
        <w:t>ной улицами Трикотажной</w:t>
      </w:r>
      <w:proofErr w:type="gramEnd"/>
      <w:r w:rsidR="00A5442E" w:rsidRPr="00C16DD9">
        <w:rPr>
          <w:szCs w:val="28"/>
        </w:rPr>
        <w:t>, Автогенной, полосой отвода железной дороги, ств</w:t>
      </w:r>
      <w:r w:rsidR="00A5442E" w:rsidRPr="00C16DD9">
        <w:rPr>
          <w:szCs w:val="28"/>
        </w:rPr>
        <w:t>о</w:t>
      </w:r>
      <w:r w:rsidR="00A5442E" w:rsidRPr="00C16DD9">
        <w:rPr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945F52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442E" w:rsidRPr="00366695">
        <w:rPr>
          <w:bCs/>
          <w:iCs/>
          <w:szCs w:val="28"/>
        </w:rPr>
        <w:t>квартала</w:t>
      </w:r>
      <w:r w:rsidR="00A5442E">
        <w:rPr>
          <w:bCs/>
          <w:iCs/>
          <w:szCs w:val="28"/>
        </w:rPr>
        <w:t> 140.01.01.06</w:t>
      </w:r>
      <w:r w:rsidR="00A5442E" w:rsidRPr="00366695">
        <w:rPr>
          <w:bCs/>
          <w:iCs/>
          <w:szCs w:val="28"/>
        </w:rPr>
        <w:t xml:space="preserve"> в гран</w:t>
      </w:r>
      <w:r w:rsidR="00A5442E" w:rsidRPr="00366695">
        <w:rPr>
          <w:bCs/>
          <w:iCs/>
          <w:szCs w:val="28"/>
        </w:rPr>
        <w:t>и</w:t>
      </w:r>
      <w:r w:rsidR="00A5442E" w:rsidRPr="00366695">
        <w:rPr>
          <w:bCs/>
          <w:iCs/>
          <w:szCs w:val="28"/>
        </w:rPr>
        <w:t xml:space="preserve">цах </w:t>
      </w:r>
      <w:r w:rsidR="00A5442E" w:rsidRPr="00C16DD9">
        <w:rPr>
          <w:bCs/>
          <w:iCs/>
          <w:szCs w:val="28"/>
        </w:rPr>
        <w:t>проекта планировки территории, ограниченной улицами Трикотажной, Авт</w:t>
      </w:r>
      <w:r w:rsidR="00A5442E" w:rsidRPr="00C16DD9">
        <w:rPr>
          <w:bCs/>
          <w:iCs/>
          <w:szCs w:val="28"/>
        </w:rPr>
        <w:t>о</w:t>
      </w:r>
      <w:r w:rsidR="00A5442E" w:rsidRPr="00C16DD9">
        <w:rPr>
          <w:bCs/>
          <w:iCs/>
          <w:szCs w:val="28"/>
        </w:rPr>
        <w:t>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945F52" w:rsidRDefault="00F44D43" w:rsidP="00F44D43">
      <w:pPr>
        <w:suppressAutoHyphens/>
        <w:ind w:firstLine="0"/>
        <w:rPr>
          <w:sz w:val="24"/>
          <w:szCs w:val="24"/>
        </w:rPr>
      </w:pPr>
      <w:r w:rsidRPr="00945F52">
        <w:rPr>
          <w:sz w:val="24"/>
          <w:szCs w:val="24"/>
        </w:rPr>
        <w:t>Колеснева</w:t>
      </w:r>
    </w:p>
    <w:p w:rsidR="00F44D43" w:rsidRPr="00945F52" w:rsidRDefault="00F44D43" w:rsidP="00F44D43">
      <w:pPr>
        <w:suppressAutoHyphens/>
        <w:ind w:firstLine="0"/>
        <w:rPr>
          <w:sz w:val="24"/>
          <w:szCs w:val="24"/>
        </w:rPr>
      </w:pPr>
      <w:r w:rsidRPr="00945F52">
        <w:rPr>
          <w:sz w:val="24"/>
          <w:szCs w:val="24"/>
        </w:rPr>
        <w:t>22750</w:t>
      </w:r>
      <w:r w:rsidR="009F0949" w:rsidRPr="00945F52">
        <w:rPr>
          <w:sz w:val="24"/>
          <w:szCs w:val="24"/>
        </w:rPr>
        <w:t>70</w:t>
      </w:r>
    </w:p>
    <w:p w:rsidR="00F44D43" w:rsidRPr="00945F52" w:rsidRDefault="00F44D43" w:rsidP="00F44D43">
      <w:pPr>
        <w:ind w:firstLine="0"/>
        <w:rPr>
          <w:sz w:val="24"/>
          <w:szCs w:val="24"/>
        </w:rPr>
      </w:pPr>
      <w:proofErr w:type="spellStart"/>
      <w:r w:rsidRPr="00945F52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945F52">
          <w:headerReference w:type="even" r:id="rId12"/>
          <w:headerReference w:type="firs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1E4B5E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2A7FDA">
        <w:rPr>
          <w:szCs w:val="28"/>
          <w:u w:val="single"/>
        </w:rPr>
        <w:t>12.10.2016</w:t>
      </w:r>
      <w:r w:rsidRPr="00467901">
        <w:rPr>
          <w:szCs w:val="28"/>
        </w:rPr>
        <w:t xml:space="preserve"> № </w:t>
      </w:r>
      <w:r w:rsidR="002A7FDA">
        <w:rPr>
          <w:szCs w:val="28"/>
          <w:u w:val="single"/>
        </w:rPr>
        <w:t>4604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72787" w:rsidRDefault="00124BE2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972787" w:rsidRPr="00366695">
        <w:rPr>
          <w:bCs/>
          <w:iCs/>
          <w:szCs w:val="28"/>
        </w:rPr>
        <w:t>квартала</w:t>
      </w:r>
      <w:r w:rsidR="00972787">
        <w:rPr>
          <w:bCs/>
          <w:iCs/>
          <w:szCs w:val="28"/>
        </w:rPr>
        <w:t> 140.01.01.06</w:t>
      </w:r>
      <w:r w:rsidR="00972787" w:rsidRPr="00366695">
        <w:rPr>
          <w:bCs/>
          <w:iCs/>
          <w:szCs w:val="28"/>
        </w:rPr>
        <w:t xml:space="preserve"> в границах </w:t>
      </w:r>
      <w:r w:rsidR="00972787" w:rsidRPr="00C16DD9">
        <w:rPr>
          <w:bCs/>
          <w:iCs/>
          <w:szCs w:val="28"/>
        </w:rPr>
        <w:t xml:space="preserve">проекта планировки территории, ограниченной улицами Трикотажной, Автогенной, полосой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отвода железной дороги, створом Октябрьского моста, набережной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реки Оби, улицей Ипподромской и улицей Фрунзе, в Центральном, </w:t>
      </w:r>
    </w:p>
    <w:p w:rsidR="00263A17" w:rsidRDefault="00972787" w:rsidP="004A5018">
      <w:pPr>
        <w:widowControl w:val="0"/>
        <w:suppressAutoHyphens/>
        <w:ind w:firstLine="0"/>
        <w:jc w:val="center"/>
        <w:rPr>
          <w:szCs w:val="28"/>
        </w:rPr>
      </w:pPr>
      <w:r w:rsidRPr="00C16DD9">
        <w:rPr>
          <w:bCs/>
          <w:iCs/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22350F" w:rsidRDefault="0077116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color w:val="FFFFFF" w:themeColor="background1"/>
          <w:sz w:val="24"/>
          <w:szCs w:val="24"/>
        </w:rPr>
      </w:pPr>
      <w:proofErr w:type="spellStart"/>
      <w:r w:rsidRPr="0022350F">
        <w:rPr>
          <w:color w:val="FFFFFF" w:themeColor="background1"/>
          <w:sz w:val="24"/>
          <w:szCs w:val="24"/>
        </w:rPr>
        <w:t>Н</w:t>
      </w:r>
      <w:r w:rsidR="004A5018" w:rsidRPr="0022350F">
        <w:rPr>
          <w:color w:val="FFFFFF" w:themeColor="background1"/>
          <w:sz w:val="24"/>
          <w:szCs w:val="24"/>
        </w:rPr>
        <w:t>ачальникГлавного</w:t>
      </w:r>
      <w:proofErr w:type="spellEnd"/>
      <w:r w:rsidR="004A5018" w:rsidRPr="0022350F">
        <w:rPr>
          <w:color w:val="FFFFFF" w:themeColor="background1"/>
          <w:sz w:val="24"/>
          <w:szCs w:val="24"/>
        </w:rPr>
        <w:t xml:space="preserve"> управления</w:t>
      </w:r>
    </w:p>
    <w:p w:rsidR="004A5018" w:rsidRPr="0022350F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color w:val="FFFFFF" w:themeColor="background1"/>
          <w:sz w:val="24"/>
          <w:szCs w:val="24"/>
        </w:rPr>
      </w:pPr>
      <w:r w:rsidRPr="0022350F">
        <w:rPr>
          <w:color w:val="FFFFFF" w:themeColor="background1"/>
          <w:sz w:val="24"/>
          <w:szCs w:val="24"/>
        </w:rPr>
        <w:t>архитектуры и градостроительства</w:t>
      </w:r>
    </w:p>
    <w:p w:rsidR="004A5018" w:rsidRPr="0022350F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color w:val="FFFFFF" w:themeColor="background1"/>
          <w:sz w:val="24"/>
          <w:szCs w:val="24"/>
        </w:rPr>
      </w:pPr>
      <w:r w:rsidRPr="0022350F">
        <w:rPr>
          <w:color w:val="FFFFFF" w:themeColor="background1"/>
          <w:sz w:val="24"/>
          <w:szCs w:val="24"/>
        </w:rPr>
        <w:t>мэрии города Новосибирска</w:t>
      </w:r>
    </w:p>
    <w:p w:rsidR="00A726F2" w:rsidRPr="00BA3A03" w:rsidRDefault="004A5018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  <w:r w:rsidRPr="0022350F">
        <w:rPr>
          <w:color w:val="FFFFFF" w:themeColor="background1"/>
          <w:sz w:val="24"/>
          <w:szCs w:val="24"/>
        </w:rPr>
        <w:t xml:space="preserve">______________ </w:t>
      </w:r>
      <w:r w:rsidR="0077116E" w:rsidRPr="0022350F">
        <w:rPr>
          <w:color w:val="FFFFFF" w:themeColor="background1"/>
          <w:sz w:val="24"/>
          <w:szCs w:val="24"/>
        </w:rPr>
        <w:t>А</w:t>
      </w:r>
      <w:r w:rsidRPr="0022350F">
        <w:rPr>
          <w:color w:val="FFFFFF" w:themeColor="background1"/>
          <w:sz w:val="24"/>
          <w:szCs w:val="24"/>
        </w:rPr>
        <w:t xml:space="preserve">. </w:t>
      </w:r>
      <w:r w:rsidR="0077116E" w:rsidRPr="0022350F">
        <w:rPr>
          <w:color w:val="FFFFFF" w:themeColor="background1"/>
          <w:sz w:val="24"/>
          <w:szCs w:val="24"/>
        </w:rPr>
        <w:t>И</w:t>
      </w:r>
      <w:r w:rsidRPr="0022350F">
        <w:rPr>
          <w:color w:val="FFFFFF" w:themeColor="background1"/>
          <w:sz w:val="24"/>
          <w:szCs w:val="24"/>
        </w:rPr>
        <w:t>.</w:t>
      </w:r>
      <w:r w:rsidR="0077116E" w:rsidRPr="0022350F">
        <w:rPr>
          <w:color w:val="FFFFFF" w:themeColor="background1"/>
          <w:sz w:val="24"/>
          <w:szCs w:val="24"/>
        </w:rPr>
        <w:t>Игнатьева</w:t>
      </w: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945F52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A5018" w:rsidRDefault="0098456F" w:rsidP="00237218">
      <w:pPr>
        <w:pStyle w:val="a9"/>
        <w:ind w:right="-5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595350" cy="9611995"/>
            <wp:effectExtent l="19050" t="0" r="635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8" w:rsidRDefault="004A5018" w:rsidP="00237218">
      <w:pPr>
        <w:pStyle w:val="a9"/>
        <w:ind w:right="-51" w:firstLine="0"/>
        <w:rPr>
          <w:sz w:val="24"/>
        </w:rPr>
        <w:sectPr w:rsidR="004A5018" w:rsidSect="00380662">
          <w:headerReference w:type="even" r:id="rId16"/>
          <w:headerReference w:type="default" r:id="rId17"/>
          <w:headerReference w:type="first" r:id="rId18"/>
          <w:pgSz w:w="23814" w:h="16839" w:orient="landscape" w:code="8"/>
          <w:pgMar w:top="1135" w:right="536" w:bottom="567" w:left="425" w:header="709" w:footer="57" w:gutter="0"/>
          <w:cols w:space="708"/>
          <w:titlePg/>
          <w:docGrid w:linePitch="381"/>
        </w:sectPr>
      </w:pPr>
    </w:p>
    <w:p w:rsidR="00945F52" w:rsidRDefault="00237218" w:rsidP="00945F52">
      <w:pPr>
        <w:pStyle w:val="a9"/>
        <w:spacing w:line="240" w:lineRule="atLeast"/>
        <w:ind w:left="6237" w:firstLine="0"/>
        <w:rPr>
          <w:sz w:val="24"/>
        </w:rPr>
      </w:pPr>
      <w:r w:rsidRPr="00237218">
        <w:rPr>
          <w:sz w:val="24"/>
        </w:rPr>
        <w:lastRenderedPageBreak/>
        <w:t xml:space="preserve">Приложение 1 </w:t>
      </w:r>
    </w:p>
    <w:p w:rsidR="00237218" w:rsidRPr="00237218" w:rsidRDefault="00237218" w:rsidP="00945F52">
      <w:pPr>
        <w:pStyle w:val="a9"/>
        <w:spacing w:line="240" w:lineRule="atLeast"/>
        <w:ind w:left="6237" w:firstLine="0"/>
        <w:rPr>
          <w:sz w:val="24"/>
        </w:rPr>
      </w:pPr>
      <w:proofErr w:type="gramStart"/>
      <w:r w:rsidRPr="00237218">
        <w:rPr>
          <w:sz w:val="24"/>
        </w:rPr>
        <w:t>к чертежу межевания территории с отображением красных линий, у</w:t>
      </w:r>
      <w:r w:rsidRPr="00237218">
        <w:rPr>
          <w:sz w:val="24"/>
        </w:rPr>
        <w:t>т</w:t>
      </w:r>
      <w:r w:rsidRPr="00237218">
        <w:rPr>
          <w:sz w:val="24"/>
        </w:rPr>
        <w:t>вержденных в составе проекта пл</w:t>
      </w:r>
      <w:r w:rsidRPr="00237218">
        <w:rPr>
          <w:sz w:val="24"/>
        </w:rPr>
        <w:t>а</w:t>
      </w:r>
      <w:r w:rsidRPr="00237218">
        <w:rPr>
          <w:sz w:val="24"/>
        </w:rPr>
        <w:t>нировки территории, линий отступа от красных линий в целях определения места допустимого размещения зданий, строений, с</w:t>
      </w:r>
      <w:r w:rsidRPr="00237218">
        <w:rPr>
          <w:sz w:val="24"/>
        </w:rPr>
        <w:t>о</w:t>
      </w:r>
      <w:r w:rsidRPr="00237218">
        <w:rPr>
          <w:sz w:val="24"/>
        </w:rPr>
        <w:t>оружений, границ образуемых и изменяемых земельных участков на кадастровом плане территории, у</w:t>
      </w:r>
      <w:r w:rsidRPr="00237218">
        <w:rPr>
          <w:sz w:val="24"/>
        </w:rPr>
        <w:t>с</w:t>
      </w:r>
      <w:r w:rsidRPr="00237218">
        <w:rPr>
          <w:sz w:val="24"/>
        </w:rPr>
        <w:t>ловных номеров образуемых з</w:t>
      </w:r>
      <w:r w:rsidRPr="00237218">
        <w:rPr>
          <w:sz w:val="24"/>
        </w:rPr>
        <w:t>е</w:t>
      </w:r>
      <w:r w:rsidRPr="00237218">
        <w:rPr>
          <w:sz w:val="24"/>
        </w:rPr>
        <w:t>мельных участков, границ территорий объектов культурного наследия, границ зон с особыми условиями использования террит</w:t>
      </w:r>
      <w:r w:rsidRPr="00237218">
        <w:rPr>
          <w:sz w:val="24"/>
        </w:rPr>
        <w:t>о</w:t>
      </w:r>
      <w:r w:rsidRPr="00237218">
        <w:rPr>
          <w:sz w:val="24"/>
        </w:rPr>
        <w:t>рий, границ зон действия публи</w:t>
      </w:r>
      <w:r w:rsidRPr="00237218">
        <w:rPr>
          <w:sz w:val="24"/>
        </w:rPr>
        <w:t>ч</w:t>
      </w:r>
      <w:r w:rsidRPr="00237218">
        <w:rPr>
          <w:sz w:val="24"/>
        </w:rPr>
        <w:t>ных сервитутов</w:t>
      </w:r>
      <w:proofErr w:type="gramEnd"/>
    </w:p>
    <w:p w:rsidR="00237218" w:rsidRDefault="00237218" w:rsidP="00237218">
      <w:pPr>
        <w:pStyle w:val="a9"/>
        <w:ind w:right="-51"/>
        <w:jc w:val="center"/>
        <w:rPr>
          <w:sz w:val="24"/>
        </w:rPr>
      </w:pPr>
    </w:p>
    <w:p w:rsidR="00945F52" w:rsidRPr="00237218" w:rsidRDefault="00945F52" w:rsidP="00237218">
      <w:pPr>
        <w:pStyle w:val="a9"/>
        <w:ind w:right="-51"/>
        <w:jc w:val="center"/>
        <w:rPr>
          <w:sz w:val="24"/>
        </w:rPr>
      </w:pPr>
    </w:p>
    <w:p w:rsidR="00237218" w:rsidRPr="00237218" w:rsidRDefault="00972787" w:rsidP="00237218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972787" w:rsidRPr="00237218" w:rsidRDefault="00972787" w:rsidP="00972787">
      <w:pPr>
        <w:pStyle w:val="a9"/>
        <w:ind w:right="-1" w:firstLine="0"/>
        <w:jc w:val="center"/>
        <w:rPr>
          <w:sz w:val="24"/>
        </w:rPr>
      </w:pPr>
      <w:r>
        <w:rPr>
          <w:sz w:val="24"/>
        </w:rPr>
        <w:t xml:space="preserve">об </w:t>
      </w:r>
      <w:r w:rsidR="00237218" w:rsidRPr="00237218">
        <w:rPr>
          <w:sz w:val="24"/>
        </w:rPr>
        <w:t>образуемых и изменяемых земельных участк</w:t>
      </w:r>
      <w:r w:rsidR="00C112CA">
        <w:rPr>
          <w:sz w:val="24"/>
        </w:rPr>
        <w:t>ах</w:t>
      </w:r>
      <w:r w:rsidR="00237218" w:rsidRPr="00237218">
        <w:rPr>
          <w:sz w:val="24"/>
        </w:rPr>
        <w:t xml:space="preserve"> на кадастровом плане территории </w:t>
      </w:r>
    </w:p>
    <w:p w:rsidR="00237218" w:rsidRDefault="00237218" w:rsidP="00237218">
      <w:pPr>
        <w:pStyle w:val="a9"/>
        <w:ind w:right="-51"/>
        <w:jc w:val="center"/>
        <w:rPr>
          <w:i/>
          <w:sz w:val="24"/>
        </w:rPr>
      </w:pPr>
    </w:p>
    <w:tbl>
      <w:tblPr>
        <w:tblStyle w:val="af"/>
        <w:tblW w:w="0" w:type="auto"/>
        <w:tblInd w:w="108" w:type="dxa"/>
        <w:tblLayout w:type="fixed"/>
        <w:tblLook w:val="04A0"/>
      </w:tblPr>
      <w:tblGrid>
        <w:gridCol w:w="1270"/>
        <w:gridCol w:w="1685"/>
        <w:gridCol w:w="3634"/>
        <w:gridCol w:w="1349"/>
        <w:gridCol w:w="2092"/>
      </w:tblGrid>
      <w:tr w:rsidR="00667B23" w:rsidRPr="00945F52" w:rsidTr="00945F52">
        <w:tc>
          <w:tcPr>
            <w:tcW w:w="1270" w:type="dxa"/>
          </w:tcPr>
          <w:p w:rsidR="00667B23" w:rsidRPr="00945F52" w:rsidRDefault="00667B23" w:rsidP="00945F52">
            <w:pPr>
              <w:pStyle w:val="a9"/>
              <w:ind w:right="-51" w:firstLine="0"/>
              <w:jc w:val="center"/>
              <w:rPr>
                <w:i/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Условный номер</w:t>
            </w:r>
            <w:r w:rsidR="00945F52">
              <w:rPr>
                <w:sz w:val="24"/>
                <w:szCs w:val="24"/>
              </w:rPr>
              <w:t xml:space="preserve"> </w:t>
            </w:r>
            <w:r w:rsidRPr="00945F52">
              <w:rPr>
                <w:sz w:val="24"/>
                <w:szCs w:val="24"/>
              </w:rPr>
              <w:t>з</w:t>
            </w:r>
            <w:r w:rsidRPr="00945F52">
              <w:rPr>
                <w:sz w:val="24"/>
                <w:szCs w:val="24"/>
              </w:rPr>
              <w:t>е</w:t>
            </w:r>
            <w:r w:rsidRPr="00945F52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1685" w:type="dxa"/>
          </w:tcPr>
          <w:p w:rsidR="00667B23" w:rsidRPr="00945F52" w:rsidRDefault="00667B23" w:rsidP="00667B23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Учетный</w:t>
            </w:r>
          </w:p>
          <w:p w:rsidR="00667B23" w:rsidRPr="00945F52" w:rsidRDefault="00667B23" w:rsidP="00667B23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номер</w:t>
            </w:r>
          </w:p>
          <w:p w:rsidR="00667B23" w:rsidRPr="00945F52" w:rsidRDefault="00667B23" w:rsidP="00667B23">
            <w:pPr>
              <w:pStyle w:val="a9"/>
              <w:ind w:right="-51" w:firstLine="0"/>
              <w:jc w:val="center"/>
              <w:rPr>
                <w:i/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3634" w:type="dxa"/>
          </w:tcPr>
          <w:p w:rsidR="00667B23" w:rsidRPr="00945F52" w:rsidRDefault="00667B23" w:rsidP="00237218">
            <w:pPr>
              <w:pStyle w:val="a9"/>
              <w:ind w:right="-51" w:firstLine="0"/>
              <w:jc w:val="center"/>
              <w:rPr>
                <w:i/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Вид разрешенного использов</w:t>
            </w:r>
            <w:r w:rsidRPr="00945F52">
              <w:rPr>
                <w:sz w:val="24"/>
                <w:szCs w:val="24"/>
              </w:rPr>
              <w:t>а</w:t>
            </w:r>
            <w:r w:rsidRPr="00945F52">
              <w:rPr>
                <w:sz w:val="24"/>
                <w:szCs w:val="24"/>
              </w:rPr>
              <w:t>ния образуемых земельных уч</w:t>
            </w:r>
            <w:r w:rsidRPr="00945F52">
              <w:rPr>
                <w:sz w:val="24"/>
                <w:szCs w:val="24"/>
              </w:rPr>
              <w:t>а</w:t>
            </w:r>
            <w:r w:rsidRPr="00945F52">
              <w:rPr>
                <w:sz w:val="24"/>
                <w:szCs w:val="24"/>
              </w:rPr>
              <w:t>стков в соответствии с проектом планировки территории</w:t>
            </w:r>
          </w:p>
        </w:tc>
        <w:tc>
          <w:tcPr>
            <w:tcW w:w="1349" w:type="dxa"/>
          </w:tcPr>
          <w:p w:rsidR="00945F52" w:rsidRPr="00945F52" w:rsidRDefault="00667B23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 xml:space="preserve">Площадь </w:t>
            </w:r>
          </w:p>
          <w:p w:rsidR="00667B23" w:rsidRPr="00945F52" w:rsidRDefault="00667B23" w:rsidP="00237218">
            <w:pPr>
              <w:pStyle w:val="a9"/>
              <w:ind w:right="-51" w:firstLine="0"/>
              <w:jc w:val="center"/>
              <w:rPr>
                <w:i/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образу</w:t>
            </w:r>
            <w:r w:rsidRPr="00945F52">
              <w:rPr>
                <w:sz w:val="24"/>
                <w:szCs w:val="24"/>
              </w:rPr>
              <w:t>е</w:t>
            </w:r>
            <w:r w:rsidRPr="00945F52">
              <w:rPr>
                <w:sz w:val="24"/>
                <w:szCs w:val="24"/>
              </w:rPr>
              <w:t>мых и и</w:t>
            </w:r>
            <w:r w:rsidRPr="00945F52">
              <w:rPr>
                <w:sz w:val="24"/>
                <w:szCs w:val="24"/>
              </w:rPr>
              <w:t>з</w:t>
            </w:r>
            <w:r w:rsidRPr="00945F52">
              <w:rPr>
                <w:sz w:val="24"/>
                <w:szCs w:val="24"/>
              </w:rPr>
              <w:t xml:space="preserve">меняемых земельных участков и их частей, </w:t>
            </w:r>
            <w:proofErr w:type="gramStart"/>
            <w:r w:rsidRPr="00945F5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092" w:type="dxa"/>
          </w:tcPr>
          <w:p w:rsidR="00667B23" w:rsidRPr="00945F52" w:rsidRDefault="00667B23" w:rsidP="00667B23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Адрес</w:t>
            </w:r>
          </w:p>
          <w:p w:rsidR="00667B23" w:rsidRPr="00945F52" w:rsidRDefault="00667B23" w:rsidP="00667B23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 xml:space="preserve">земельного </w:t>
            </w:r>
          </w:p>
          <w:p w:rsidR="00667B23" w:rsidRPr="00945F52" w:rsidRDefault="00667B23" w:rsidP="00667B23">
            <w:pPr>
              <w:pStyle w:val="a9"/>
              <w:ind w:right="-51" w:firstLine="0"/>
              <w:jc w:val="center"/>
              <w:rPr>
                <w:i/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участка</w:t>
            </w:r>
          </w:p>
        </w:tc>
      </w:tr>
    </w:tbl>
    <w:p w:rsidR="00667B23" w:rsidRPr="00945F52" w:rsidRDefault="00667B23" w:rsidP="00237218">
      <w:pPr>
        <w:pStyle w:val="a9"/>
        <w:ind w:right="-51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36"/>
        <w:gridCol w:w="1655"/>
        <w:gridCol w:w="3726"/>
        <w:gridCol w:w="1322"/>
        <w:gridCol w:w="2092"/>
      </w:tblGrid>
      <w:tr w:rsidR="00237218" w:rsidRPr="00945F52" w:rsidTr="00945F52">
        <w:trPr>
          <w:tblHeader/>
        </w:trPr>
        <w:tc>
          <w:tcPr>
            <w:tcW w:w="616" w:type="pct"/>
            <w:tcBorders>
              <w:top w:val="single" w:sz="4" w:space="0" w:color="auto"/>
            </w:tcBorders>
          </w:tcPr>
          <w:p w:rsidR="00237218" w:rsidRPr="00945F52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1</w:t>
            </w:r>
          </w:p>
        </w:tc>
        <w:tc>
          <w:tcPr>
            <w:tcW w:w="825" w:type="pct"/>
            <w:tcBorders>
              <w:top w:val="single" w:sz="4" w:space="0" w:color="auto"/>
            </w:tcBorders>
          </w:tcPr>
          <w:p w:rsidR="00237218" w:rsidRPr="00945F52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2</w:t>
            </w:r>
          </w:p>
        </w:tc>
        <w:tc>
          <w:tcPr>
            <w:tcW w:w="1857" w:type="pct"/>
            <w:tcBorders>
              <w:top w:val="single" w:sz="4" w:space="0" w:color="auto"/>
            </w:tcBorders>
          </w:tcPr>
          <w:p w:rsidR="00237218" w:rsidRPr="00945F52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945F5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</w:tcBorders>
          </w:tcPr>
          <w:p w:rsidR="00237218" w:rsidRPr="00945F52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945F5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43" w:type="pct"/>
            <w:tcBorders>
              <w:top w:val="single" w:sz="4" w:space="0" w:color="auto"/>
            </w:tcBorders>
          </w:tcPr>
          <w:p w:rsidR="00237218" w:rsidRPr="00945F52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5</w:t>
            </w:r>
          </w:p>
        </w:tc>
      </w:tr>
      <w:tr w:rsidR="00237218" w:rsidRPr="00237218" w:rsidTr="00945F52">
        <w:tc>
          <w:tcPr>
            <w:tcW w:w="616" w:type="pct"/>
          </w:tcPr>
          <w:p w:rsidR="00237218" w:rsidRPr="00237218" w:rsidRDefault="00A82670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proofErr w:type="gramStart"/>
            <w:r w:rsidR="00237218" w:rsidRPr="00237218">
              <w:rPr>
                <w:sz w:val="24"/>
              </w:rPr>
              <w:t>1</w:t>
            </w:r>
            <w:proofErr w:type="gramEnd"/>
          </w:p>
        </w:tc>
        <w:tc>
          <w:tcPr>
            <w:tcW w:w="825" w:type="pct"/>
          </w:tcPr>
          <w:p w:rsidR="00237218" w:rsidRPr="00237218" w:rsidRDefault="00443E26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857" w:type="pct"/>
          </w:tcPr>
          <w:p w:rsidR="00237218" w:rsidRPr="00237218" w:rsidRDefault="00C204C9" w:rsidP="00A16112">
            <w:pPr>
              <w:pStyle w:val="a9"/>
              <w:ind w:right="-51" w:firstLine="0"/>
              <w:rPr>
                <w:sz w:val="24"/>
              </w:rPr>
            </w:pPr>
            <w:r w:rsidRPr="00C204C9">
              <w:rPr>
                <w:sz w:val="24"/>
              </w:rPr>
              <w:t xml:space="preserve">Многоэтажная жилая застройка </w:t>
            </w:r>
            <w:bookmarkStart w:id="1" w:name="sub_1026"/>
            <w:r w:rsidRPr="00C204C9">
              <w:rPr>
                <w:sz w:val="24"/>
              </w:rPr>
              <w:t>(высотная застройка)</w:t>
            </w:r>
            <w:bookmarkEnd w:id="1"/>
            <w:r w:rsidR="00A16112">
              <w:rPr>
                <w:sz w:val="24"/>
              </w:rPr>
              <w:t>;</w:t>
            </w:r>
            <w:r w:rsidRPr="00C204C9">
              <w:rPr>
                <w:sz w:val="24"/>
              </w:rPr>
              <w:t xml:space="preserve"> коммунал</w:t>
            </w:r>
            <w:r w:rsidRPr="00C204C9">
              <w:rPr>
                <w:sz w:val="24"/>
              </w:rPr>
              <w:t>ь</w:t>
            </w:r>
            <w:r w:rsidRPr="00C204C9">
              <w:rPr>
                <w:sz w:val="24"/>
              </w:rPr>
              <w:t>ное обслуживание</w:t>
            </w:r>
            <w:r w:rsidR="00BB7D84">
              <w:rPr>
                <w:sz w:val="24"/>
              </w:rPr>
              <w:t xml:space="preserve">; </w:t>
            </w:r>
            <w:bookmarkStart w:id="2" w:name="sub_1035"/>
            <w:r w:rsidR="00BB7D84" w:rsidRPr="00BB7D84">
              <w:rPr>
                <w:sz w:val="24"/>
              </w:rPr>
              <w:t>образование и просвещение</w:t>
            </w:r>
            <w:bookmarkEnd w:id="2"/>
            <w:r w:rsidR="00BB7D84" w:rsidRPr="00BB7D84">
              <w:rPr>
                <w:sz w:val="24"/>
              </w:rPr>
              <w:t>;</w:t>
            </w:r>
            <w:r w:rsidR="00BB7D84">
              <w:rPr>
                <w:sz w:val="24"/>
              </w:rPr>
              <w:t xml:space="preserve"> спорт</w:t>
            </w:r>
          </w:p>
        </w:tc>
        <w:tc>
          <w:tcPr>
            <w:tcW w:w="659" w:type="pct"/>
          </w:tcPr>
          <w:p w:rsidR="00237218" w:rsidRPr="00237218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  <w:r w:rsidR="003D3926">
              <w:rPr>
                <w:sz w:val="24"/>
              </w:rPr>
              <w:t>80</w:t>
            </w:r>
          </w:p>
        </w:tc>
        <w:tc>
          <w:tcPr>
            <w:tcW w:w="1043" w:type="pct"/>
          </w:tcPr>
          <w:p w:rsidR="00237218" w:rsidRPr="00237218" w:rsidRDefault="001B5697" w:rsidP="00A82670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Фед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рация,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>бирская область, город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 xml:space="preserve">бирск, </w:t>
            </w:r>
            <w:r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11</w:t>
            </w:r>
          </w:p>
        </w:tc>
      </w:tr>
      <w:tr w:rsidR="00403F8B" w:rsidRPr="00237218" w:rsidTr="00945F52">
        <w:tc>
          <w:tcPr>
            <w:tcW w:w="616" w:type="pct"/>
          </w:tcPr>
          <w:p w:rsidR="00403F8B" w:rsidRPr="00237218" w:rsidRDefault="00403F8B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proofErr w:type="gramStart"/>
            <w:r w:rsidRPr="00237218">
              <w:rPr>
                <w:sz w:val="24"/>
              </w:rPr>
              <w:t>2</w:t>
            </w:r>
            <w:proofErr w:type="gramEnd"/>
          </w:p>
        </w:tc>
        <w:tc>
          <w:tcPr>
            <w:tcW w:w="825" w:type="pct"/>
          </w:tcPr>
          <w:p w:rsidR="00403F8B" w:rsidRPr="00237218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857" w:type="pct"/>
          </w:tcPr>
          <w:p w:rsidR="00403F8B" w:rsidRPr="00237218" w:rsidRDefault="00C204C9" w:rsidP="00A16112">
            <w:pPr>
              <w:pStyle w:val="a9"/>
              <w:ind w:right="-51" w:firstLine="0"/>
              <w:rPr>
                <w:sz w:val="24"/>
              </w:rPr>
            </w:pPr>
            <w:r w:rsidRPr="00C204C9">
              <w:rPr>
                <w:sz w:val="24"/>
              </w:rPr>
              <w:t>Многоэтажная жилая застройка (высотная застройка)</w:t>
            </w:r>
            <w:r w:rsidR="00A16112">
              <w:rPr>
                <w:sz w:val="24"/>
              </w:rPr>
              <w:t>;</w:t>
            </w:r>
            <w:r w:rsidRPr="00C204C9">
              <w:rPr>
                <w:sz w:val="24"/>
              </w:rPr>
              <w:t xml:space="preserve"> коммунал</w:t>
            </w:r>
            <w:r w:rsidRPr="00C204C9">
              <w:rPr>
                <w:sz w:val="24"/>
              </w:rPr>
              <w:t>ь</w:t>
            </w:r>
            <w:r w:rsidRPr="00C204C9">
              <w:rPr>
                <w:sz w:val="24"/>
              </w:rPr>
              <w:t>ное обслуживание</w:t>
            </w:r>
            <w:r w:rsidR="00BB7D84">
              <w:rPr>
                <w:sz w:val="24"/>
              </w:rPr>
              <w:t xml:space="preserve">; </w:t>
            </w:r>
            <w:r w:rsidR="00BB7D84" w:rsidRPr="00BB7D84">
              <w:rPr>
                <w:sz w:val="24"/>
              </w:rPr>
              <w:t>образование и просвещение;</w:t>
            </w:r>
            <w:r w:rsidR="00BB7D84">
              <w:rPr>
                <w:sz w:val="24"/>
              </w:rPr>
              <w:t xml:space="preserve"> спорт</w:t>
            </w:r>
          </w:p>
        </w:tc>
        <w:tc>
          <w:tcPr>
            <w:tcW w:w="659" w:type="pct"/>
          </w:tcPr>
          <w:p w:rsidR="00403F8B" w:rsidRPr="0077116E" w:rsidRDefault="001B5697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0,4835</w:t>
            </w:r>
          </w:p>
        </w:tc>
        <w:tc>
          <w:tcPr>
            <w:tcW w:w="1043" w:type="pct"/>
          </w:tcPr>
          <w:p w:rsidR="00403F8B" w:rsidRPr="00237218" w:rsidRDefault="001B5697" w:rsidP="00403F8B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Фед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рация,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>бирская область, город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 xml:space="preserve">бирск, </w:t>
            </w:r>
            <w:r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13</w:t>
            </w:r>
          </w:p>
        </w:tc>
      </w:tr>
      <w:tr w:rsidR="00403F8B" w:rsidRPr="00237218" w:rsidTr="00945F52">
        <w:tc>
          <w:tcPr>
            <w:tcW w:w="616" w:type="pct"/>
          </w:tcPr>
          <w:p w:rsidR="00403F8B" w:rsidRPr="00237218" w:rsidRDefault="00403F8B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r w:rsidRPr="00237218">
              <w:rPr>
                <w:sz w:val="24"/>
              </w:rPr>
              <w:t>3</w:t>
            </w:r>
          </w:p>
        </w:tc>
        <w:tc>
          <w:tcPr>
            <w:tcW w:w="825" w:type="pct"/>
          </w:tcPr>
          <w:p w:rsidR="00403F8B" w:rsidRPr="00237218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857" w:type="pct"/>
          </w:tcPr>
          <w:p w:rsidR="00403F8B" w:rsidRPr="00237218" w:rsidRDefault="00C204C9" w:rsidP="00A16112">
            <w:pPr>
              <w:pStyle w:val="a9"/>
              <w:ind w:right="-51" w:firstLine="0"/>
              <w:rPr>
                <w:sz w:val="24"/>
              </w:rPr>
            </w:pPr>
            <w:r w:rsidRPr="00C204C9">
              <w:rPr>
                <w:sz w:val="24"/>
              </w:rPr>
              <w:t>Многоэтажная жилая застройка (высотная застройка)</w:t>
            </w:r>
            <w:r w:rsidR="00A16112">
              <w:rPr>
                <w:sz w:val="24"/>
              </w:rPr>
              <w:t>;</w:t>
            </w:r>
            <w:r w:rsidRPr="00C204C9">
              <w:rPr>
                <w:sz w:val="24"/>
              </w:rPr>
              <w:t xml:space="preserve"> коммунал</w:t>
            </w:r>
            <w:r w:rsidRPr="00C204C9">
              <w:rPr>
                <w:sz w:val="24"/>
              </w:rPr>
              <w:t>ь</w:t>
            </w:r>
            <w:r w:rsidRPr="00C204C9">
              <w:rPr>
                <w:sz w:val="24"/>
              </w:rPr>
              <w:t>ное обслуживание</w:t>
            </w:r>
            <w:r w:rsidR="00BB7D84">
              <w:rPr>
                <w:sz w:val="24"/>
              </w:rPr>
              <w:t xml:space="preserve">; </w:t>
            </w:r>
            <w:r w:rsidR="00BB7D84" w:rsidRPr="00BB7D84">
              <w:rPr>
                <w:sz w:val="24"/>
              </w:rPr>
              <w:t>образование и просвещение;</w:t>
            </w:r>
            <w:r w:rsidR="00BB7D84">
              <w:rPr>
                <w:sz w:val="24"/>
              </w:rPr>
              <w:t xml:space="preserve"> спорт</w:t>
            </w:r>
          </w:p>
        </w:tc>
        <w:tc>
          <w:tcPr>
            <w:tcW w:w="659" w:type="pct"/>
          </w:tcPr>
          <w:p w:rsidR="00403F8B" w:rsidRPr="0077116E" w:rsidRDefault="001B5697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0,4580</w:t>
            </w:r>
          </w:p>
        </w:tc>
        <w:tc>
          <w:tcPr>
            <w:tcW w:w="1043" w:type="pct"/>
          </w:tcPr>
          <w:p w:rsidR="00403F8B" w:rsidRPr="00237218" w:rsidRDefault="001B5697" w:rsidP="00403F8B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Фед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рация,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>бирская область, город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 xml:space="preserve">бирск, </w:t>
            </w:r>
            <w:r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17</w:t>
            </w:r>
          </w:p>
        </w:tc>
      </w:tr>
      <w:tr w:rsidR="00443E26" w:rsidRPr="00237218" w:rsidTr="00945F52">
        <w:tc>
          <w:tcPr>
            <w:tcW w:w="616" w:type="pct"/>
          </w:tcPr>
          <w:p w:rsidR="00443E26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825" w:type="pct"/>
          </w:tcPr>
          <w:p w:rsidR="00443E26" w:rsidRPr="00237218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857" w:type="pct"/>
          </w:tcPr>
          <w:p w:rsidR="00443E26" w:rsidRPr="00237218" w:rsidRDefault="00C204C9" w:rsidP="00403F8B">
            <w:pPr>
              <w:pStyle w:val="a9"/>
              <w:ind w:right="-51" w:firstLine="0"/>
              <w:rPr>
                <w:sz w:val="24"/>
              </w:rPr>
            </w:pPr>
            <w:r w:rsidRPr="00C204C9">
              <w:rPr>
                <w:sz w:val="24"/>
              </w:rPr>
              <w:t>Общее пользование территории</w:t>
            </w:r>
          </w:p>
        </w:tc>
        <w:tc>
          <w:tcPr>
            <w:tcW w:w="659" w:type="pct"/>
          </w:tcPr>
          <w:p w:rsidR="00443E26" w:rsidRPr="0077116E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0,986</w:t>
            </w:r>
            <w:r w:rsidR="003D3926">
              <w:rPr>
                <w:sz w:val="24"/>
              </w:rPr>
              <w:t>5</w:t>
            </w:r>
          </w:p>
        </w:tc>
        <w:tc>
          <w:tcPr>
            <w:tcW w:w="1043" w:type="pct"/>
          </w:tcPr>
          <w:p w:rsidR="00443E26" w:rsidRPr="00237218" w:rsidRDefault="001B5697" w:rsidP="00403F8B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Фед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рация,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 xml:space="preserve">бирская область, </w:t>
            </w:r>
            <w:r w:rsidRPr="001B5697">
              <w:rPr>
                <w:bCs/>
                <w:sz w:val="24"/>
              </w:rPr>
              <w:lastRenderedPageBreak/>
              <w:t>город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 xml:space="preserve">бирск, </w:t>
            </w:r>
            <w:r w:rsidR="009D2B6C"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(17)</w:t>
            </w:r>
          </w:p>
        </w:tc>
      </w:tr>
      <w:tr w:rsidR="00237218" w:rsidRPr="00237218" w:rsidTr="00945F52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237218" w:rsidRDefault="00A82670" w:rsidP="00A82670">
            <w:pPr>
              <w:pStyle w:val="a9"/>
              <w:ind w:right="-51" w:firstLine="0"/>
              <w:jc w:val="left"/>
              <w:rPr>
                <w:sz w:val="24"/>
              </w:rPr>
            </w:pPr>
            <w:r w:rsidRPr="00237218">
              <w:rPr>
                <w:sz w:val="24"/>
              </w:rPr>
              <w:t>Итого</w:t>
            </w:r>
            <w:r>
              <w:rPr>
                <w:sz w:val="24"/>
              </w:rPr>
              <w:t>:</w:t>
            </w:r>
          </w:p>
        </w:tc>
        <w:tc>
          <w:tcPr>
            <w:tcW w:w="1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18"/>
              <w:jc w:val="left"/>
              <w:rPr>
                <w:sz w:val="24"/>
              </w:rPr>
            </w:pPr>
          </w:p>
        </w:tc>
        <w:tc>
          <w:tcPr>
            <w:tcW w:w="659" w:type="pct"/>
            <w:tcBorders>
              <w:left w:val="single" w:sz="4" w:space="0" w:color="auto"/>
            </w:tcBorders>
          </w:tcPr>
          <w:p w:rsidR="00237218" w:rsidRPr="00237218" w:rsidRDefault="0059635C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  <w:r w:rsidR="003D3926">
              <w:rPr>
                <w:sz w:val="24"/>
              </w:rPr>
              <w:t>660</w:t>
            </w:r>
          </w:p>
        </w:tc>
        <w:tc>
          <w:tcPr>
            <w:tcW w:w="1043" w:type="pct"/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</w:tr>
    </w:tbl>
    <w:p w:rsidR="00BA4C25" w:rsidRDefault="00BA4C25" w:rsidP="00BA4C25">
      <w:pPr>
        <w:pStyle w:val="a9"/>
        <w:ind w:right="-51" w:firstLine="0"/>
        <w:rPr>
          <w:sz w:val="24"/>
        </w:rPr>
      </w:pPr>
    </w:p>
    <w:p w:rsidR="00945F52" w:rsidRDefault="00945F52" w:rsidP="00BA4C25">
      <w:pPr>
        <w:pStyle w:val="a9"/>
        <w:ind w:right="-51" w:firstLine="0"/>
        <w:rPr>
          <w:sz w:val="24"/>
        </w:rPr>
      </w:pPr>
    </w:p>
    <w:p w:rsidR="00C204C9" w:rsidRDefault="00945F52" w:rsidP="0022350F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________</w:t>
      </w:r>
      <w:r w:rsidR="0022350F">
        <w:rPr>
          <w:sz w:val="24"/>
        </w:rPr>
        <w:t>______</w:t>
      </w:r>
    </w:p>
    <w:p w:rsidR="00945F52" w:rsidRDefault="00945F52" w:rsidP="0022350F">
      <w:pPr>
        <w:pStyle w:val="a9"/>
        <w:ind w:right="-51" w:firstLine="0"/>
        <w:jc w:val="center"/>
        <w:rPr>
          <w:sz w:val="24"/>
        </w:rPr>
      </w:pPr>
    </w:p>
    <w:p w:rsidR="00945F52" w:rsidRDefault="00945F52" w:rsidP="0022350F">
      <w:pPr>
        <w:pStyle w:val="a9"/>
        <w:ind w:right="-51" w:firstLine="0"/>
        <w:jc w:val="center"/>
        <w:rPr>
          <w:sz w:val="24"/>
        </w:rPr>
      </w:pPr>
    </w:p>
    <w:p w:rsidR="00945F52" w:rsidRDefault="00945F52" w:rsidP="0022350F">
      <w:pPr>
        <w:pStyle w:val="a9"/>
        <w:ind w:right="-51" w:firstLine="0"/>
        <w:jc w:val="center"/>
        <w:rPr>
          <w:sz w:val="24"/>
        </w:rPr>
      </w:pPr>
    </w:p>
    <w:p w:rsidR="00945F52" w:rsidRDefault="00945F52" w:rsidP="0022350F">
      <w:pPr>
        <w:pStyle w:val="a9"/>
        <w:ind w:right="-51" w:firstLine="0"/>
        <w:jc w:val="center"/>
        <w:rPr>
          <w:sz w:val="24"/>
        </w:rPr>
      </w:pPr>
    </w:p>
    <w:p w:rsidR="00945F52" w:rsidRDefault="00945F52" w:rsidP="0022350F">
      <w:pPr>
        <w:pStyle w:val="a9"/>
        <w:ind w:right="-51" w:firstLine="0"/>
        <w:jc w:val="center"/>
        <w:rPr>
          <w:sz w:val="24"/>
        </w:rPr>
        <w:sectPr w:rsidR="00945F52" w:rsidSect="00945F52">
          <w:pgSz w:w="11907" w:h="16839" w:code="9"/>
          <w:pgMar w:top="1134" w:right="567" w:bottom="709" w:left="1418" w:header="709" w:footer="57" w:gutter="0"/>
          <w:pgNumType w:start="1"/>
          <w:cols w:space="708"/>
          <w:titlePg/>
          <w:docGrid w:linePitch="381"/>
        </w:sectPr>
      </w:pP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lastRenderedPageBreak/>
        <w:t xml:space="preserve">Приложение 2 </w:t>
      </w: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proofErr w:type="gramStart"/>
      <w:r w:rsidRPr="00237218">
        <w:rPr>
          <w:sz w:val="24"/>
        </w:rPr>
        <w:t>к чертежу межевания территории с отображением красных линий, у</w:t>
      </w:r>
      <w:r w:rsidRPr="00237218">
        <w:rPr>
          <w:sz w:val="24"/>
        </w:rPr>
        <w:t>т</w:t>
      </w:r>
      <w:r w:rsidRPr="00237218">
        <w:rPr>
          <w:sz w:val="24"/>
        </w:rPr>
        <w:t>вержденных в составе проекта пл</w:t>
      </w:r>
      <w:r w:rsidRPr="00237218">
        <w:rPr>
          <w:sz w:val="24"/>
        </w:rPr>
        <w:t>а</w:t>
      </w:r>
      <w:r w:rsidRPr="00237218">
        <w:rPr>
          <w:sz w:val="24"/>
        </w:rPr>
        <w:t>нировки территории, линий отступа от красных линий в целях определения места допустимого размещения зданий, строений, с</w:t>
      </w:r>
      <w:r w:rsidRPr="00237218">
        <w:rPr>
          <w:sz w:val="24"/>
        </w:rPr>
        <w:t>о</w:t>
      </w:r>
      <w:r w:rsidRPr="00237218">
        <w:rPr>
          <w:sz w:val="24"/>
        </w:rPr>
        <w:t>оружений, границ образуемых и изменяемых земельных участков на кадастровом плане территории, у</w:t>
      </w:r>
      <w:r w:rsidRPr="00237218">
        <w:rPr>
          <w:sz w:val="24"/>
        </w:rPr>
        <w:t>с</w:t>
      </w:r>
      <w:r w:rsidRPr="00237218">
        <w:rPr>
          <w:sz w:val="24"/>
        </w:rPr>
        <w:t>ловных номеров образуемых з</w:t>
      </w:r>
      <w:r w:rsidRPr="00237218">
        <w:rPr>
          <w:sz w:val="24"/>
        </w:rPr>
        <w:t>е</w:t>
      </w:r>
      <w:r w:rsidRPr="00237218">
        <w:rPr>
          <w:sz w:val="24"/>
        </w:rPr>
        <w:t>мельных участков, границ территорий объектов культурного наследия,  границ зон с особыми условиями использования террит</w:t>
      </w:r>
      <w:r w:rsidRPr="00237218">
        <w:rPr>
          <w:sz w:val="24"/>
        </w:rPr>
        <w:t>о</w:t>
      </w:r>
      <w:r w:rsidRPr="00237218">
        <w:rPr>
          <w:sz w:val="24"/>
        </w:rPr>
        <w:t>рий, границ зон действия публи</w:t>
      </w:r>
      <w:r w:rsidRPr="00237218">
        <w:rPr>
          <w:sz w:val="24"/>
        </w:rPr>
        <w:t>ч</w:t>
      </w:r>
      <w:r w:rsidRPr="00237218">
        <w:rPr>
          <w:sz w:val="24"/>
        </w:rPr>
        <w:t>ных сервитутов</w:t>
      </w:r>
      <w:proofErr w:type="gramEnd"/>
    </w:p>
    <w:p w:rsidR="00237218" w:rsidRDefault="00237218" w:rsidP="00237218">
      <w:pPr>
        <w:pStyle w:val="a9"/>
        <w:ind w:right="-51"/>
        <w:jc w:val="center"/>
        <w:rPr>
          <w:sz w:val="24"/>
        </w:rPr>
      </w:pPr>
    </w:p>
    <w:p w:rsidR="00945F52" w:rsidRPr="00237218" w:rsidRDefault="00945F52" w:rsidP="00237218">
      <w:pPr>
        <w:pStyle w:val="a9"/>
        <w:ind w:right="-51"/>
        <w:jc w:val="center"/>
        <w:rPr>
          <w:sz w:val="24"/>
        </w:rPr>
      </w:pPr>
    </w:p>
    <w:p w:rsidR="00237218" w:rsidRPr="00237218" w:rsidRDefault="00972787" w:rsidP="00C16776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972787" w:rsidRDefault="00972787" w:rsidP="00C16776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 xml:space="preserve">об </w:t>
      </w:r>
      <w:r w:rsidR="00C16776">
        <w:rPr>
          <w:sz w:val="24"/>
        </w:rPr>
        <w:t>образуем</w:t>
      </w:r>
      <w:r w:rsidR="005D7CCB">
        <w:rPr>
          <w:sz w:val="24"/>
        </w:rPr>
        <w:t>ом</w:t>
      </w:r>
      <w:r w:rsidR="00C16776">
        <w:rPr>
          <w:sz w:val="24"/>
        </w:rPr>
        <w:t xml:space="preserve"> земельн</w:t>
      </w:r>
      <w:r w:rsidR="005D7CCB">
        <w:rPr>
          <w:sz w:val="24"/>
        </w:rPr>
        <w:t>ом</w:t>
      </w:r>
      <w:r w:rsidR="00C16776">
        <w:rPr>
          <w:sz w:val="24"/>
        </w:rPr>
        <w:t xml:space="preserve"> участк</w:t>
      </w:r>
      <w:r w:rsidR="005D7CCB">
        <w:rPr>
          <w:sz w:val="24"/>
        </w:rPr>
        <w:t>е</w:t>
      </w:r>
      <w:r w:rsidR="00237218" w:rsidRPr="00237218">
        <w:rPr>
          <w:sz w:val="24"/>
        </w:rPr>
        <w:t>, которы</w:t>
      </w:r>
      <w:r w:rsidR="005D7CCB">
        <w:rPr>
          <w:sz w:val="24"/>
        </w:rPr>
        <w:t>й</w:t>
      </w:r>
      <w:r w:rsidR="00237218" w:rsidRPr="00237218">
        <w:rPr>
          <w:sz w:val="24"/>
        </w:rPr>
        <w:t xml:space="preserve"> после образования буд</w:t>
      </w:r>
      <w:r w:rsidR="005D7CCB">
        <w:rPr>
          <w:sz w:val="24"/>
        </w:rPr>
        <w:t>е</w:t>
      </w:r>
      <w:r w:rsidR="00237218" w:rsidRPr="00237218">
        <w:rPr>
          <w:sz w:val="24"/>
        </w:rPr>
        <w:t xml:space="preserve">т относиться </w:t>
      </w:r>
    </w:p>
    <w:p w:rsidR="00237218" w:rsidRPr="00237218" w:rsidRDefault="00237218" w:rsidP="00C16776">
      <w:pPr>
        <w:pStyle w:val="a9"/>
        <w:ind w:right="-51" w:firstLine="0"/>
        <w:jc w:val="center"/>
        <w:rPr>
          <w:sz w:val="24"/>
        </w:rPr>
      </w:pPr>
      <w:r w:rsidRPr="00237218">
        <w:rPr>
          <w:sz w:val="24"/>
        </w:rPr>
        <w:t>к территориям общего пользования или имуществу общего</w:t>
      </w:r>
      <w:r w:rsidR="00C16776">
        <w:rPr>
          <w:sz w:val="24"/>
        </w:rPr>
        <w:t xml:space="preserve"> </w:t>
      </w:r>
      <w:r w:rsidRPr="00237218">
        <w:rPr>
          <w:sz w:val="24"/>
        </w:rPr>
        <w:t>пользования</w:t>
      </w:r>
    </w:p>
    <w:p w:rsidR="00237218" w:rsidRPr="00237218" w:rsidRDefault="00237218" w:rsidP="00237218">
      <w:pPr>
        <w:pStyle w:val="a9"/>
        <w:ind w:right="-51"/>
        <w:jc w:val="center"/>
        <w:rPr>
          <w:i/>
          <w:sz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1"/>
        <w:gridCol w:w="1686"/>
        <w:gridCol w:w="3728"/>
        <w:gridCol w:w="1164"/>
        <w:gridCol w:w="2092"/>
      </w:tblGrid>
      <w:tr w:rsidR="00237218" w:rsidRPr="00945F52" w:rsidTr="00945F52">
        <w:trPr>
          <w:tblHeader/>
        </w:trPr>
        <w:tc>
          <w:tcPr>
            <w:tcW w:w="678" w:type="pct"/>
            <w:tcBorders>
              <w:bottom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Учетный номер</w:t>
            </w:r>
          </w:p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C16776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Учетный</w:t>
            </w:r>
          </w:p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номер</w:t>
            </w:r>
          </w:p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858" w:type="pct"/>
            <w:tcBorders>
              <w:bottom w:val="single" w:sz="4" w:space="0" w:color="auto"/>
            </w:tcBorders>
          </w:tcPr>
          <w:p w:rsidR="00237218" w:rsidRPr="00945F52" w:rsidRDefault="00237218" w:rsidP="00052DF0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Вид разрешенного использования образуем</w:t>
            </w:r>
            <w:r w:rsidR="00052DF0" w:rsidRPr="00945F52">
              <w:rPr>
                <w:sz w:val="24"/>
                <w:szCs w:val="24"/>
              </w:rPr>
              <w:t>ого</w:t>
            </w:r>
            <w:r w:rsidRPr="00945F52">
              <w:rPr>
                <w:sz w:val="24"/>
                <w:szCs w:val="24"/>
              </w:rPr>
              <w:t xml:space="preserve"> земельн</w:t>
            </w:r>
            <w:r w:rsidR="00052DF0" w:rsidRPr="00945F52">
              <w:rPr>
                <w:sz w:val="24"/>
                <w:szCs w:val="24"/>
              </w:rPr>
              <w:t>ого</w:t>
            </w:r>
            <w:r w:rsidRPr="00945F52">
              <w:rPr>
                <w:sz w:val="24"/>
                <w:szCs w:val="24"/>
              </w:rPr>
              <w:t xml:space="preserve"> участк</w:t>
            </w:r>
            <w:r w:rsidR="00052DF0" w:rsidRPr="00945F52">
              <w:rPr>
                <w:sz w:val="24"/>
                <w:szCs w:val="24"/>
              </w:rPr>
              <w:t>а</w:t>
            </w:r>
            <w:r w:rsidRPr="00945F52">
              <w:rPr>
                <w:sz w:val="24"/>
                <w:szCs w:val="24"/>
              </w:rPr>
              <w:t xml:space="preserve"> в соответствии с проектом план</w:t>
            </w:r>
            <w:r w:rsidRPr="00945F52">
              <w:rPr>
                <w:sz w:val="24"/>
                <w:szCs w:val="24"/>
              </w:rPr>
              <w:t>и</w:t>
            </w:r>
            <w:r w:rsidRPr="00945F52">
              <w:rPr>
                <w:sz w:val="24"/>
                <w:szCs w:val="24"/>
              </w:rPr>
              <w:t>ровки территории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Площадь земел</w:t>
            </w:r>
            <w:r w:rsidRPr="00945F52">
              <w:rPr>
                <w:sz w:val="24"/>
                <w:szCs w:val="24"/>
              </w:rPr>
              <w:t>ь</w:t>
            </w:r>
            <w:r w:rsidRPr="00945F52">
              <w:rPr>
                <w:sz w:val="24"/>
                <w:szCs w:val="24"/>
              </w:rPr>
              <w:t>ного уч</w:t>
            </w:r>
            <w:r w:rsidRPr="00945F52">
              <w:rPr>
                <w:sz w:val="24"/>
                <w:szCs w:val="24"/>
              </w:rPr>
              <w:t>а</w:t>
            </w:r>
            <w:r w:rsidRPr="00945F52">
              <w:rPr>
                <w:sz w:val="24"/>
                <w:szCs w:val="24"/>
              </w:rPr>
              <w:t xml:space="preserve">стка, </w:t>
            </w:r>
            <w:proofErr w:type="gramStart"/>
            <w:r w:rsidR="00C16776" w:rsidRPr="00945F5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3" w:type="pct"/>
            <w:tcBorders>
              <w:bottom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Адрес</w:t>
            </w:r>
          </w:p>
          <w:p w:rsidR="00C16776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земельного</w:t>
            </w:r>
          </w:p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участка</w:t>
            </w:r>
          </w:p>
        </w:tc>
      </w:tr>
    </w:tbl>
    <w:p w:rsidR="00945F52" w:rsidRPr="00945F52" w:rsidRDefault="00945F52">
      <w:pPr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61"/>
        <w:gridCol w:w="1686"/>
        <w:gridCol w:w="3728"/>
        <w:gridCol w:w="1164"/>
        <w:gridCol w:w="2092"/>
      </w:tblGrid>
      <w:tr w:rsidR="00237218" w:rsidRPr="00945F52" w:rsidTr="00945F52">
        <w:tc>
          <w:tcPr>
            <w:tcW w:w="678" w:type="pct"/>
            <w:tcBorders>
              <w:top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1</w:t>
            </w:r>
          </w:p>
        </w:tc>
        <w:tc>
          <w:tcPr>
            <w:tcW w:w="840" w:type="pct"/>
            <w:tcBorders>
              <w:top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945F5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945F5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43" w:type="pct"/>
            <w:tcBorders>
              <w:top w:val="single" w:sz="4" w:space="0" w:color="auto"/>
            </w:tcBorders>
          </w:tcPr>
          <w:p w:rsidR="00237218" w:rsidRPr="00945F52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945F52">
              <w:rPr>
                <w:sz w:val="24"/>
                <w:szCs w:val="24"/>
              </w:rPr>
              <w:t>5</w:t>
            </w:r>
          </w:p>
        </w:tc>
      </w:tr>
      <w:tr w:rsidR="001B5697" w:rsidRPr="00237218" w:rsidTr="00945F52">
        <w:trPr>
          <w:trHeight w:val="514"/>
        </w:trPr>
        <w:tc>
          <w:tcPr>
            <w:tcW w:w="678" w:type="pct"/>
          </w:tcPr>
          <w:p w:rsidR="001B5697" w:rsidRPr="00237218" w:rsidRDefault="001B5697" w:rsidP="001B5697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840" w:type="pct"/>
          </w:tcPr>
          <w:p w:rsidR="001B5697" w:rsidRPr="00237218" w:rsidRDefault="001B5697" w:rsidP="001B5697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858" w:type="pct"/>
          </w:tcPr>
          <w:p w:rsidR="001B5697" w:rsidRPr="00237218" w:rsidRDefault="00C204C9" w:rsidP="001B5697">
            <w:pPr>
              <w:pStyle w:val="a9"/>
              <w:ind w:right="-51" w:firstLine="0"/>
              <w:rPr>
                <w:sz w:val="24"/>
              </w:rPr>
            </w:pPr>
            <w:r w:rsidRPr="00C204C9">
              <w:rPr>
                <w:sz w:val="24"/>
              </w:rPr>
              <w:t>Общее пользование территории</w:t>
            </w:r>
          </w:p>
        </w:tc>
        <w:tc>
          <w:tcPr>
            <w:tcW w:w="580" w:type="pct"/>
          </w:tcPr>
          <w:p w:rsidR="001B5697" w:rsidRPr="0077116E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0,986</w:t>
            </w:r>
            <w:r w:rsidR="003D3926">
              <w:rPr>
                <w:sz w:val="24"/>
              </w:rPr>
              <w:t>5</w:t>
            </w:r>
          </w:p>
        </w:tc>
        <w:tc>
          <w:tcPr>
            <w:tcW w:w="1043" w:type="pct"/>
          </w:tcPr>
          <w:p w:rsidR="001B5697" w:rsidRPr="00237218" w:rsidRDefault="001B5697" w:rsidP="001B5697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Фед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рация,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>бирская область, город Новос</w:t>
            </w:r>
            <w:r w:rsidRPr="001B5697">
              <w:rPr>
                <w:bCs/>
                <w:sz w:val="24"/>
              </w:rPr>
              <w:t>и</w:t>
            </w:r>
            <w:r w:rsidRPr="001B5697">
              <w:rPr>
                <w:bCs/>
                <w:sz w:val="24"/>
              </w:rPr>
              <w:t xml:space="preserve">бирск, </w:t>
            </w:r>
            <w:r w:rsidR="009D2B6C"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(17)</w:t>
            </w:r>
          </w:p>
        </w:tc>
      </w:tr>
      <w:tr w:rsidR="00237218" w:rsidRPr="00237218" w:rsidTr="00945F52"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237218" w:rsidRDefault="00A82670" w:rsidP="00A82670">
            <w:pPr>
              <w:pStyle w:val="a9"/>
              <w:ind w:right="-51" w:firstLine="0"/>
              <w:jc w:val="left"/>
              <w:rPr>
                <w:sz w:val="24"/>
              </w:rPr>
            </w:pPr>
            <w:r w:rsidRPr="00237218">
              <w:rPr>
                <w:sz w:val="24"/>
              </w:rPr>
              <w:t>Итого</w:t>
            </w:r>
            <w:r>
              <w:rPr>
                <w:sz w:val="24"/>
              </w:rPr>
              <w:t>:</w:t>
            </w:r>
          </w:p>
        </w:tc>
        <w:tc>
          <w:tcPr>
            <w:tcW w:w="1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left"/>
              <w:rPr>
                <w:sz w:val="24"/>
              </w:rPr>
            </w:pPr>
          </w:p>
        </w:tc>
        <w:tc>
          <w:tcPr>
            <w:tcW w:w="580" w:type="pct"/>
            <w:tcBorders>
              <w:left w:val="single" w:sz="4" w:space="0" w:color="auto"/>
            </w:tcBorders>
          </w:tcPr>
          <w:p w:rsidR="00237218" w:rsidRPr="0077116E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0,986</w:t>
            </w:r>
            <w:r w:rsidR="003D3926">
              <w:rPr>
                <w:sz w:val="24"/>
              </w:rPr>
              <w:t>5</w:t>
            </w:r>
          </w:p>
        </w:tc>
        <w:tc>
          <w:tcPr>
            <w:tcW w:w="1043" w:type="pct"/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</w:tr>
    </w:tbl>
    <w:p w:rsidR="00237218" w:rsidRPr="00237218" w:rsidRDefault="00237218" w:rsidP="00237218">
      <w:pPr>
        <w:pStyle w:val="a9"/>
        <w:ind w:right="-51"/>
        <w:jc w:val="center"/>
        <w:rPr>
          <w:sz w:val="24"/>
        </w:rPr>
      </w:pPr>
    </w:p>
    <w:p w:rsidR="00945F52" w:rsidRDefault="00945F52" w:rsidP="009174A1">
      <w:pPr>
        <w:pStyle w:val="a9"/>
        <w:ind w:right="-51" w:firstLine="0"/>
        <w:jc w:val="center"/>
        <w:rPr>
          <w:sz w:val="24"/>
        </w:rPr>
      </w:pPr>
    </w:p>
    <w:p w:rsidR="004A5018" w:rsidRDefault="00C16776" w:rsidP="009174A1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_____________</w:t>
      </w: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sectPr w:rsidR="0059635C" w:rsidSect="00945F52">
      <w:pgSz w:w="11907" w:h="16839" w:code="9"/>
      <w:pgMar w:top="1134" w:right="567" w:bottom="851" w:left="1418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D84" w:rsidRDefault="00BB7D84" w:rsidP="007B56B1">
      <w:r>
        <w:separator/>
      </w:r>
    </w:p>
    <w:p w:rsidR="00BB7D84" w:rsidRDefault="00BB7D84"/>
  </w:endnote>
  <w:endnote w:type="continuationSeparator" w:id="0">
    <w:p w:rsidR="00BB7D84" w:rsidRDefault="00BB7D84" w:rsidP="007B56B1">
      <w:r>
        <w:continuationSeparator/>
      </w:r>
    </w:p>
    <w:p w:rsidR="00BB7D84" w:rsidRDefault="00BB7D8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D84" w:rsidRDefault="00BB7D84" w:rsidP="007B56B1">
      <w:r>
        <w:separator/>
      </w:r>
    </w:p>
    <w:p w:rsidR="00BB7D84" w:rsidRDefault="00BB7D84"/>
  </w:footnote>
  <w:footnote w:type="continuationSeparator" w:id="0">
    <w:p w:rsidR="00BB7D84" w:rsidRDefault="00BB7D84" w:rsidP="007B56B1">
      <w:r>
        <w:continuationSeparator/>
      </w:r>
    </w:p>
    <w:p w:rsidR="00BB7D84" w:rsidRDefault="00BB7D8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84" w:rsidRDefault="001E4B5E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B7D84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BB7D84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BB7D84" w:rsidRDefault="00BB7D84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84" w:rsidRPr="001C3A91" w:rsidRDefault="00BB7D84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84" w:rsidRPr="000E35E1" w:rsidRDefault="001E4B5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B7D8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B7D8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84" w:rsidRPr="009413F6" w:rsidRDefault="00BB7D84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BB7D84" w:rsidRDefault="00BB7D8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38646861"/>
      <w:docPartObj>
        <w:docPartGallery w:val="Page Numbers (Top of Page)"/>
        <w:docPartUnique/>
      </w:docPartObj>
    </w:sdtPr>
    <w:sdtContent>
      <w:p w:rsidR="00BB7D84" w:rsidRPr="00945F52" w:rsidRDefault="001E4B5E" w:rsidP="00945F52">
        <w:pPr>
          <w:pStyle w:val="a3"/>
          <w:ind w:firstLine="0"/>
          <w:jc w:val="center"/>
          <w:rPr>
            <w:sz w:val="24"/>
            <w:szCs w:val="24"/>
          </w:rPr>
        </w:pPr>
        <w:r w:rsidRPr="00945F52">
          <w:rPr>
            <w:sz w:val="24"/>
            <w:szCs w:val="24"/>
          </w:rPr>
          <w:fldChar w:fldCharType="begin"/>
        </w:r>
        <w:r w:rsidR="005C0C2D" w:rsidRPr="00945F52">
          <w:rPr>
            <w:sz w:val="24"/>
            <w:szCs w:val="24"/>
          </w:rPr>
          <w:instrText xml:space="preserve"> PAGE   \* MERGEFORMAT </w:instrText>
        </w:r>
        <w:r w:rsidRPr="00945F52">
          <w:rPr>
            <w:sz w:val="24"/>
            <w:szCs w:val="24"/>
          </w:rPr>
          <w:fldChar w:fldCharType="separate"/>
        </w:r>
        <w:r w:rsidR="00A562FD">
          <w:rPr>
            <w:noProof/>
            <w:sz w:val="24"/>
            <w:szCs w:val="24"/>
          </w:rPr>
          <w:t>2</w:t>
        </w:r>
        <w:r w:rsidRPr="00945F52">
          <w:rPr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84" w:rsidRPr="006E61DC" w:rsidRDefault="00BB7D84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2DF0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4E5A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0DA7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4B5E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50F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1FC0"/>
    <w:rsid w:val="002A3445"/>
    <w:rsid w:val="002A3B33"/>
    <w:rsid w:val="002A3C4B"/>
    <w:rsid w:val="002A4167"/>
    <w:rsid w:val="002A5F17"/>
    <w:rsid w:val="002A6131"/>
    <w:rsid w:val="002A6F08"/>
    <w:rsid w:val="002A7FDA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A79DB"/>
    <w:rsid w:val="005B15D0"/>
    <w:rsid w:val="005B196D"/>
    <w:rsid w:val="005B2EA2"/>
    <w:rsid w:val="005B34AE"/>
    <w:rsid w:val="005B7C72"/>
    <w:rsid w:val="005B7EFB"/>
    <w:rsid w:val="005C0AC8"/>
    <w:rsid w:val="005C0C2D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CCB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67B23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24D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79A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C7D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5EAD"/>
    <w:rsid w:val="00945F52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456F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23D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112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562FD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B7D84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4C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731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77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1C563DC-C013-4769-BAFD-1E645F86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6</Pages>
  <Words>685</Words>
  <Characters>5283</Characters>
  <Application>Microsoft Office Word</Application>
  <DocSecurity>4</DocSecurity>
  <Lines>44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2016-10-05T09:04:00Z</cp:lastPrinted>
  <dcterms:created xsi:type="dcterms:W3CDTF">2016-10-12T12:03:00Z</dcterms:created>
  <dcterms:modified xsi:type="dcterms:W3CDTF">2016-10-12T12:03:00Z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